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B508D4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C87EE2">
        <w:rPr>
          <w:rFonts w:ascii="Garamond" w:hAnsi="Garamond"/>
          <w:u w:val="single"/>
        </w:rPr>
        <w:t>10</w:t>
      </w:r>
      <w:r w:rsidR="007837E3">
        <w:rPr>
          <w:rFonts w:ascii="Garamond" w:hAnsi="Garamond"/>
          <w:u w:val="single"/>
        </w:rPr>
        <w:t>.0</w:t>
      </w:r>
      <w:r w:rsidR="00C87EE2">
        <w:rPr>
          <w:rFonts w:ascii="Garamond" w:hAnsi="Garamond"/>
          <w:u w:val="single"/>
        </w:rPr>
        <w:t>6</w:t>
      </w:r>
      <w:r w:rsidR="007837E3">
        <w:rPr>
          <w:rFonts w:ascii="Garamond" w:hAnsi="Garamond"/>
          <w:u w:val="single"/>
        </w:rPr>
        <w:t>.2025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44D0">
        <w:rPr>
          <w:rFonts w:ascii="Garamond" w:hAnsi="Garamond"/>
          <w:b/>
          <w:bCs/>
          <w:u w:val="single"/>
        </w:rPr>
        <w:t>38</w:t>
      </w:r>
      <w:r w:rsidR="009B0CE7">
        <w:rPr>
          <w:rFonts w:ascii="Garamond" w:hAnsi="Garamond"/>
          <w:b/>
          <w:bCs/>
          <w:u w:val="single"/>
        </w:rPr>
        <w:t>3</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2AC0CD87" w14:textId="1E982194" w:rsidR="009B0CE7" w:rsidRDefault="009B0CE7" w:rsidP="00510448">
      <w:pPr>
        <w:pStyle w:val="Odstavekseznama"/>
        <w:spacing w:after="0"/>
        <w:jc w:val="both"/>
        <w:rPr>
          <w:noProof/>
        </w:rPr>
      </w:pPr>
      <w:r>
        <w:rPr>
          <w:noProof/>
        </w:rPr>
        <w:drawing>
          <wp:inline distT="0" distB="0" distL="0" distR="0" wp14:anchorId="4D4CE762" wp14:editId="046144C7">
            <wp:extent cx="5760720" cy="2273935"/>
            <wp:effectExtent l="0" t="0" r="0" b="0"/>
            <wp:docPr id="60804346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43467" name="Slika 1" descr="Slika, ki vsebuje besede besedilo, posnetek zaslona, pisava, številka&#10;&#10;Vsebina, ustvarjena z UI, morda ni pravilna."/>
                    <pic:cNvPicPr/>
                  </pic:nvPicPr>
                  <pic:blipFill>
                    <a:blip r:embed="rId13"/>
                    <a:stretch>
                      <a:fillRect/>
                    </a:stretch>
                  </pic:blipFill>
                  <pic:spPr>
                    <a:xfrm>
                      <a:off x="0" y="0"/>
                      <a:ext cx="5760720" cy="2273935"/>
                    </a:xfrm>
                    <a:prstGeom prst="rect">
                      <a:avLst/>
                    </a:prstGeom>
                  </pic:spPr>
                </pic:pic>
              </a:graphicData>
            </a:graphic>
          </wp:inline>
        </w:drawing>
      </w:r>
    </w:p>
    <w:p w14:paraId="254650B6" w14:textId="77777777" w:rsidR="009B0CE7" w:rsidRDefault="009B0CE7" w:rsidP="00510448">
      <w:pPr>
        <w:pStyle w:val="Odstavekseznama"/>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2A2A69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344D0">
        <w:rPr>
          <w:rFonts w:ascii="Garamond" w:eastAsia="Times New Roman" w:hAnsi="Garamond"/>
          <w:b/>
          <w:bCs/>
          <w:lang w:eastAsia="sl-SI"/>
        </w:rPr>
        <w:t>38</w:t>
      </w:r>
      <w:r w:rsidR="009B0CE7">
        <w:rPr>
          <w:rFonts w:ascii="Garamond" w:eastAsia="Times New Roman" w:hAnsi="Garamond"/>
          <w:b/>
          <w:bCs/>
          <w:lang w:eastAsia="sl-SI"/>
        </w:rPr>
        <w:t>3</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9B0CE7">
        <w:rPr>
          <w:rFonts w:ascii="Garamond" w:eastAsia="Times New Roman" w:hAnsi="Garamond"/>
          <w:b/>
          <w:bCs/>
          <w:lang w:eastAsia="sl-SI"/>
        </w:rPr>
        <w:t xml:space="preserve">plastični maternični vložki z dodatkom </w:t>
      </w:r>
      <w:proofErr w:type="spellStart"/>
      <w:r w:rsidR="009B0CE7">
        <w:rPr>
          <w:rFonts w:ascii="Garamond" w:eastAsia="Times New Roman" w:hAnsi="Garamond"/>
          <w:b/>
          <w:bCs/>
          <w:lang w:eastAsia="sl-SI"/>
        </w:rPr>
        <w:t>progesteronov_</w:t>
      </w:r>
      <w:r w:rsidR="000A23C4">
        <w:rPr>
          <w:rFonts w:ascii="Garamond" w:eastAsia="Times New Roman" w:hAnsi="Garamond"/>
          <w:b/>
          <w:bCs/>
          <w:lang w:eastAsia="sl-SI"/>
        </w:rPr>
        <w:t>A</w:t>
      </w:r>
      <w:r w:rsidR="00F344D0">
        <w:rPr>
          <w:rFonts w:ascii="Garamond" w:eastAsia="Times New Roman" w:hAnsi="Garamond"/>
          <w:b/>
          <w:bCs/>
          <w:lang w:eastAsia="sl-SI"/>
        </w:rPr>
        <w:t>TC</w:t>
      </w:r>
      <w:proofErr w:type="spellEnd"/>
      <w:r w:rsidR="00F344D0">
        <w:rPr>
          <w:rFonts w:ascii="Garamond" w:eastAsia="Times New Roman" w:hAnsi="Garamond"/>
          <w:b/>
          <w:bCs/>
          <w:lang w:eastAsia="sl-SI"/>
        </w:rPr>
        <w:t xml:space="preserve"> </w:t>
      </w:r>
      <w:r w:rsidR="009B0CE7">
        <w:rPr>
          <w:rFonts w:ascii="Garamond" w:eastAsia="Times New Roman" w:hAnsi="Garamond"/>
          <w:b/>
          <w:bCs/>
          <w:lang w:eastAsia="sl-SI"/>
        </w:rPr>
        <w:t>G02BA03</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C87EE2">
        <w:rPr>
          <w:rFonts w:ascii="Garamond" w:eastAsia="Times New Roman" w:hAnsi="Garamond"/>
          <w:lang w:eastAsia="sl-SI"/>
        </w:rPr>
        <w:t>1</w:t>
      </w:r>
      <w:r w:rsidR="000A23C4">
        <w:rPr>
          <w:rFonts w:ascii="Garamond" w:eastAsia="Times New Roman" w:hAnsi="Garamond"/>
          <w:lang w:eastAsia="sl-SI"/>
        </w:rPr>
        <w:t>1</w:t>
      </w:r>
      <w:r w:rsidR="006F0373">
        <w:rPr>
          <w:rFonts w:ascii="Garamond" w:eastAsia="Times New Roman" w:hAnsi="Garamond"/>
          <w:lang w:eastAsia="sl-SI"/>
        </w:rPr>
        <w:t>.0</w:t>
      </w:r>
      <w:r w:rsidR="00C87EE2">
        <w:rPr>
          <w:rFonts w:ascii="Garamond" w:eastAsia="Times New Roman" w:hAnsi="Garamond"/>
          <w:lang w:eastAsia="sl-SI"/>
        </w:rPr>
        <w:t>6</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E922476" w14:textId="77777777" w:rsidR="0071329E" w:rsidRDefault="0071329E" w:rsidP="0071329E">
            <w:pPr>
              <w:spacing w:line="276" w:lineRule="auto"/>
              <w:jc w:val="both"/>
              <w:rPr>
                <w:rFonts w:ascii="Garamond" w:hAnsi="Garamond"/>
              </w:rPr>
            </w:pPr>
          </w:p>
          <w:p w14:paraId="4513E0C7" w14:textId="77777777" w:rsidR="003350D8" w:rsidRPr="00BA163D" w:rsidRDefault="003350D8"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96BAD" w14:textId="77777777" w:rsidR="00A92F68" w:rsidRDefault="00A92F68" w:rsidP="00E5569B">
      <w:pPr>
        <w:spacing w:after="0"/>
      </w:pPr>
      <w:r>
        <w:separator/>
      </w:r>
    </w:p>
  </w:endnote>
  <w:endnote w:type="continuationSeparator" w:id="0">
    <w:p w14:paraId="15C6C342" w14:textId="77777777" w:rsidR="00A92F68" w:rsidRDefault="00A92F6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D065" w14:textId="77777777" w:rsidR="00A92F68" w:rsidRDefault="00A92F68" w:rsidP="00E5569B">
      <w:pPr>
        <w:spacing w:after="0"/>
      </w:pPr>
      <w:r>
        <w:separator/>
      </w:r>
    </w:p>
  </w:footnote>
  <w:footnote w:type="continuationSeparator" w:id="0">
    <w:p w14:paraId="09592E2D" w14:textId="77777777" w:rsidR="00A92F68" w:rsidRDefault="00A92F6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15C"/>
    <w:rsid w:val="00050338"/>
    <w:rsid w:val="00053D42"/>
    <w:rsid w:val="00057468"/>
    <w:rsid w:val="0006220D"/>
    <w:rsid w:val="0006701F"/>
    <w:rsid w:val="000929B6"/>
    <w:rsid w:val="00094396"/>
    <w:rsid w:val="0009493E"/>
    <w:rsid w:val="0009725C"/>
    <w:rsid w:val="000A23C4"/>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30619"/>
    <w:rsid w:val="00256293"/>
    <w:rsid w:val="0026408B"/>
    <w:rsid w:val="0026573D"/>
    <w:rsid w:val="00265BDE"/>
    <w:rsid w:val="0027108B"/>
    <w:rsid w:val="00276A98"/>
    <w:rsid w:val="00280CAD"/>
    <w:rsid w:val="00281552"/>
    <w:rsid w:val="00283735"/>
    <w:rsid w:val="00290371"/>
    <w:rsid w:val="00294AA6"/>
    <w:rsid w:val="002A1678"/>
    <w:rsid w:val="002A2F6D"/>
    <w:rsid w:val="002B43CD"/>
    <w:rsid w:val="002B5803"/>
    <w:rsid w:val="002B5C15"/>
    <w:rsid w:val="002E4163"/>
    <w:rsid w:val="002F1DD9"/>
    <w:rsid w:val="00302C6D"/>
    <w:rsid w:val="003059AE"/>
    <w:rsid w:val="0030650C"/>
    <w:rsid w:val="0032436D"/>
    <w:rsid w:val="00325E8A"/>
    <w:rsid w:val="003350D8"/>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B72"/>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B1C28"/>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6DD9"/>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E5DA8"/>
    <w:rsid w:val="008F05E2"/>
    <w:rsid w:val="008F490D"/>
    <w:rsid w:val="008F4F71"/>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0CE7"/>
    <w:rsid w:val="009B418E"/>
    <w:rsid w:val="009B516A"/>
    <w:rsid w:val="009C4A4E"/>
    <w:rsid w:val="009D123A"/>
    <w:rsid w:val="009D2287"/>
    <w:rsid w:val="009D42C4"/>
    <w:rsid w:val="009D5DFB"/>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2F68"/>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671B"/>
    <w:rsid w:val="00C3314D"/>
    <w:rsid w:val="00C40A8B"/>
    <w:rsid w:val="00C4126F"/>
    <w:rsid w:val="00C4155A"/>
    <w:rsid w:val="00C42892"/>
    <w:rsid w:val="00C451A2"/>
    <w:rsid w:val="00C465F3"/>
    <w:rsid w:val="00C47734"/>
    <w:rsid w:val="00C5343E"/>
    <w:rsid w:val="00C57234"/>
    <w:rsid w:val="00C5787C"/>
    <w:rsid w:val="00C6137F"/>
    <w:rsid w:val="00C646D9"/>
    <w:rsid w:val="00C720BB"/>
    <w:rsid w:val="00C72A86"/>
    <w:rsid w:val="00C83DFB"/>
    <w:rsid w:val="00C87EE2"/>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8657D"/>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472D"/>
    <w:rsid w:val="00E460B7"/>
    <w:rsid w:val="00E5569B"/>
    <w:rsid w:val="00E57022"/>
    <w:rsid w:val="00E66861"/>
    <w:rsid w:val="00E7111A"/>
    <w:rsid w:val="00E848EE"/>
    <w:rsid w:val="00E84A50"/>
    <w:rsid w:val="00E87BA3"/>
    <w:rsid w:val="00E948CB"/>
    <w:rsid w:val="00E95E8E"/>
    <w:rsid w:val="00E96B8B"/>
    <w:rsid w:val="00EB6D22"/>
    <w:rsid w:val="00EC0196"/>
    <w:rsid w:val="00EC1D8C"/>
    <w:rsid w:val="00EC2B08"/>
    <w:rsid w:val="00EC6E23"/>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44D0"/>
    <w:rsid w:val="00F35BC1"/>
    <w:rsid w:val="00F369FD"/>
    <w:rsid w:val="00F43467"/>
    <w:rsid w:val="00F45687"/>
    <w:rsid w:val="00F5006E"/>
    <w:rsid w:val="00F52F50"/>
    <w:rsid w:val="00F61725"/>
    <w:rsid w:val="00F6606F"/>
    <w:rsid w:val="00F6724D"/>
    <w:rsid w:val="00FA7887"/>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4215C"/>
    <w:rsid w:val="00230619"/>
    <w:rsid w:val="00245F76"/>
    <w:rsid w:val="00276A98"/>
    <w:rsid w:val="00294C40"/>
    <w:rsid w:val="00331C7B"/>
    <w:rsid w:val="003B0340"/>
    <w:rsid w:val="003C3F1C"/>
    <w:rsid w:val="003D361F"/>
    <w:rsid w:val="003E7157"/>
    <w:rsid w:val="00454C74"/>
    <w:rsid w:val="004B70E6"/>
    <w:rsid w:val="004C176A"/>
    <w:rsid w:val="005233C4"/>
    <w:rsid w:val="00590495"/>
    <w:rsid w:val="005950BB"/>
    <w:rsid w:val="00670282"/>
    <w:rsid w:val="007417F1"/>
    <w:rsid w:val="007A44D9"/>
    <w:rsid w:val="007E759C"/>
    <w:rsid w:val="00805B15"/>
    <w:rsid w:val="00810267"/>
    <w:rsid w:val="008B09CD"/>
    <w:rsid w:val="008E5DA8"/>
    <w:rsid w:val="00A14890"/>
    <w:rsid w:val="00A22336"/>
    <w:rsid w:val="00A70759"/>
    <w:rsid w:val="00B25E11"/>
    <w:rsid w:val="00B53317"/>
    <w:rsid w:val="00B855D6"/>
    <w:rsid w:val="00BD0EF5"/>
    <w:rsid w:val="00C315A3"/>
    <w:rsid w:val="00C4155A"/>
    <w:rsid w:val="00C52309"/>
    <w:rsid w:val="00C720BB"/>
    <w:rsid w:val="00CC16F5"/>
    <w:rsid w:val="00D56060"/>
    <w:rsid w:val="00D56B32"/>
    <w:rsid w:val="00D94E5C"/>
    <w:rsid w:val="00DE373B"/>
    <w:rsid w:val="00E32278"/>
    <w:rsid w:val="00E66861"/>
    <w:rsid w:val="00E74CB2"/>
    <w:rsid w:val="00EC6E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1424</Words>
  <Characters>8120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2025-06-10T11:47:00Z</dcterms:created>
  <dcterms:modified xsi:type="dcterms:W3CDTF">2025-06-10T11:49:00Z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